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12F" w:rsidRPr="00C10D0E" w:rsidRDefault="0027112F">
      <w:pPr>
        <w:pStyle w:val="normal0"/>
        <w:widowControl w:val="0"/>
        <w:spacing w:after="0" w:line="276" w:lineRule="auto"/>
        <w:rPr>
          <w:rFonts w:ascii="Arial" w:hAnsi="Arial" w:cs="Arial"/>
          <w:color w:val="000000"/>
        </w:rPr>
      </w:pPr>
    </w:p>
    <w:tbl>
      <w:tblPr>
        <w:tblW w:w="16302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126"/>
        <w:gridCol w:w="851"/>
        <w:gridCol w:w="9780"/>
        <w:gridCol w:w="3545"/>
      </w:tblGrid>
      <w:tr w:rsidR="0027112F" w:rsidRPr="00C10D0E" w:rsidTr="00DD429E">
        <w:trPr>
          <w:trHeight w:val="558"/>
        </w:trPr>
        <w:tc>
          <w:tcPr>
            <w:tcW w:w="2126" w:type="dxa"/>
          </w:tcPr>
          <w:p w:rsidR="0027112F" w:rsidRPr="00DD429E" w:rsidRDefault="0027112F" w:rsidP="00DD429E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429E">
              <w:rPr>
                <w:rFonts w:ascii="Times New Roman" w:hAnsi="Times New Roman" w:cs="Times New Roman"/>
              </w:rPr>
              <w:t>Объединение/</w:t>
            </w:r>
          </w:p>
          <w:p w:rsidR="0027112F" w:rsidRPr="00DD429E" w:rsidRDefault="0027112F" w:rsidP="00DD429E">
            <w:pPr>
              <w:pStyle w:val="normal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DD429E">
              <w:rPr>
                <w:rFonts w:ascii="Times New Roman" w:hAnsi="Times New Roman" w:cs="Times New Roman"/>
              </w:rPr>
              <w:t>год обучения</w:t>
            </w:r>
          </w:p>
        </w:tc>
        <w:tc>
          <w:tcPr>
            <w:tcW w:w="851" w:type="dxa"/>
          </w:tcPr>
          <w:p w:rsidR="0027112F" w:rsidRPr="00DD429E" w:rsidRDefault="0027112F" w:rsidP="00DD429E">
            <w:pPr>
              <w:pStyle w:val="normal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DD429E">
              <w:rPr>
                <w:rFonts w:ascii="Times New Roman" w:hAnsi="Times New Roman" w:cs="Times New Roman"/>
              </w:rPr>
              <w:t xml:space="preserve">Дата </w:t>
            </w:r>
          </w:p>
        </w:tc>
        <w:tc>
          <w:tcPr>
            <w:tcW w:w="9780" w:type="dxa"/>
          </w:tcPr>
          <w:p w:rsidR="0027112F" w:rsidRPr="00DD429E" w:rsidRDefault="0027112F" w:rsidP="00DD429E">
            <w:pPr>
              <w:pStyle w:val="normal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DD429E">
              <w:rPr>
                <w:rFonts w:ascii="Times New Roman" w:hAnsi="Times New Roman" w:cs="Times New Roman"/>
              </w:rPr>
              <w:t>Дитанционное задание</w:t>
            </w:r>
          </w:p>
        </w:tc>
        <w:tc>
          <w:tcPr>
            <w:tcW w:w="3545" w:type="dxa"/>
          </w:tcPr>
          <w:p w:rsidR="0027112F" w:rsidRPr="00DD429E" w:rsidRDefault="0027112F" w:rsidP="00DD429E">
            <w:pPr>
              <w:pStyle w:val="normal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DD429E">
              <w:rPr>
                <w:rFonts w:ascii="Times New Roman" w:hAnsi="Times New Roman" w:cs="Times New Roman"/>
              </w:rPr>
              <w:t>Форма отчета</w:t>
            </w:r>
          </w:p>
        </w:tc>
      </w:tr>
      <w:tr w:rsidR="0027112F" w:rsidRPr="00C10D0E" w:rsidTr="00DD429E">
        <w:tc>
          <w:tcPr>
            <w:tcW w:w="2126" w:type="dxa"/>
            <w:vMerge w:val="restart"/>
          </w:tcPr>
          <w:p w:rsidR="0027112F" w:rsidRPr="00DD429E" w:rsidRDefault="0027112F" w:rsidP="00DD429E">
            <w:pPr>
              <w:pStyle w:val="normal0"/>
              <w:spacing w:after="0" w:line="276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DD429E">
              <w:rPr>
                <w:rFonts w:ascii="Times New Roman" w:hAnsi="Times New Roman" w:cs="Times New Roman"/>
                <w:b/>
                <w:color w:val="000000"/>
              </w:rPr>
              <w:t>Спортивная акробатика</w:t>
            </w:r>
          </w:p>
          <w:p w:rsidR="0027112F" w:rsidRPr="00DD429E" w:rsidRDefault="0027112F" w:rsidP="00DD429E">
            <w:pPr>
              <w:pStyle w:val="normal0"/>
              <w:spacing w:after="0" w:line="276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DD429E">
              <w:rPr>
                <w:rFonts w:ascii="Times New Roman" w:hAnsi="Times New Roman" w:cs="Times New Roman"/>
                <w:b/>
                <w:color w:val="000000"/>
              </w:rPr>
              <w:t xml:space="preserve">Т  С С – </w:t>
            </w:r>
            <w:smartTag w:uri="urn:schemas-microsoft-com:office:smarttags" w:element="metricconverter">
              <w:smartTagPr>
                <w:attr w:name="ProductID" w:val="3 г"/>
              </w:smartTagPr>
              <w:r w:rsidRPr="00DD429E">
                <w:rPr>
                  <w:rFonts w:ascii="Times New Roman" w:hAnsi="Times New Roman" w:cs="Times New Roman"/>
                  <w:b/>
                  <w:color w:val="000000"/>
                </w:rPr>
                <w:t>3 г</w:t>
              </w:r>
            </w:smartTag>
            <w:r w:rsidRPr="00DD429E">
              <w:rPr>
                <w:rFonts w:ascii="Times New Roman" w:hAnsi="Times New Roman" w:cs="Times New Roman"/>
                <w:b/>
                <w:color w:val="000000"/>
              </w:rPr>
              <w:t>.о.</w:t>
            </w:r>
            <w:r>
              <w:rPr>
                <w:rFonts w:ascii="Times New Roman" w:hAnsi="Times New Roman" w:cs="Times New Roman"/>
                <w:b/>
                <w:color w:val="000000"/>
              </w:rPr>
              <w:t>, Клюшникова Екатерина Дмитриевна</w:t>
            </w:r>
          </w:p>
          <w:p w:rsidR="0027112F" w:rsidRPr="00DD429E" w:rsidRDefault="0027112F" w:rsidP="00DD429E">
            <w:pPr>
              <w:pStyle w:val="normal0"/>
              <w:spacing w:after="0" w:line="276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27112F" w:rsidRPr="00DD429E" w:rsidRDefault="0027112F" w:rsidP="00DD429E">
            <w:pPr>
              <w:pStyle w:val="normal0"/>
              <w:spacing w:after="0" w:line="276" w:lineRule="auto"/>
              <w:rPr>
                <w:rFonts w:ascii="Times New Roman" w:hAnsi="Times New Roman" w:cs="Times New Roman"/>
                <w:b/>
                <w:color w:val="000000"/>
              </w:rPr>
            </w:pPr>
          </w:p>
          <w:p w:rsidR="0027112F" w:rsidRPr="00DD429E" w:rsidRDefault="0027112F" w:rsidP="00DD429E">
            <w:pPr>
              <w:pStyle w:val="normal0"/>
              <w:spacing w:after="0" w:line="276" w:lineRule="auto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851" w:type="dxa"/>
          </w:tcPr>
          <w:p w:rsidR="0027112F" w:rsidRPr="00DD429E" w:rsidRDefault="0027112F" w:rsidP="00DD429E">
            <w:pPr>
              <w:pStyle w:val="normal0"/>
              <w:spacing w:after="0" w:line="276" w:lineRule="auto"/>
              <w:rPr>
                <w:rFonts w:ascii="Times New Roman" w:hAnsi="Times New Roman" w:cs="Times New Roman"/>
              </w:rPr>
            </w:pPr>
            <w:r w:rsidRPr="00DD429E">
              <w:rPr>
                <w:rFonts w:ascii="Times New Roman" w:hAnsi="Times New Roman" w:cs="Times New Roman"/>
              </w:rPr>
              <w:t>01.04</w:t>
            </w:r>
          </w:p>
        </w:tc>
        <w:tc>
          <w:tcPr>
            <w:tcW w:w="9780" w:type="dxa"/>
          </w:tcPr>
          <w:p w:rsidR="0027112F" w:rsidRPr="00DD429E" w:rsidRDefault="0027112F" w:rsidP="00DD429E">
            <w:pPr>
              <w:pStyle w:val="normal0"/>
              <w:numPr>
                <w:ilvl w:val="0"/>
                <w:numId w:val="2"/>
              </w:numPr>
              <w:shd w:val="clear" w:color="auto" w:fill="FFFFFF"/>
              <w:spacing w:line="276" w:lineRule="auto"/>
              <w:rPr>
                <w:color w:val="C0504D"/>
              </w:rPr>
            </w:pPr>
            <w:r w:rsidRPr="00DD429E">
              <w:rPr>
                <w:rFonts w:ascii="Times New Roman" w:hAnsi="Times New Roman" w:cs="Times New Roman"/>
                <w:b/>
                <w:i/>
                <w:color w:val="C0504D"/>
                <w:highlight w:val="white"/>
                <w:u w:val="single"/>
              </w:rPr>
              <w:t>Комплекс упражнений № 1 по ОФП .</w:t>
            </w:r>
          </w:p>
          <w:p w:rsidR="0027112F" w:rsidRPr="00DD429E" w:rsidRDefault="0027112F" w:rsidP="00DD429E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429E">
              <w:rPr>
                <w:rFonts w:ascii="Times New Roman" w:hAnsi="Times New Roman" w:cs="Times New Roman"/>
                <w:b/>
                <w:color w:val="000000"/>
                <w:highlight w:val="white"/>
              </w:rPr>
              <w:t xml:space="preserve">До выполнения комплекса нужно «разогреть» мышцы </w:t>
            </w:r>
            <w:r w:rsidRPr="00DD429E">
              <w:rPr>
                <w:rFonts w:ascii="Times New Roman" w:hAnsi="Times New Roman" w:cs="Times New Roman"/>
                <w:color w:val="000000"/>
                <w:highlight w:val="white"/>
              </w:rPr>
              <w:t>(общеразвивающие упражнения).</w:t>
            </w:r>
          </w:p>
          <w:p w:rsidR="0027112F" w:rsidRPr="00DD429E" w:rsidRDefault="0027112F" w:rsidP="00DD429E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429E">
              <w:rPr>
                <w:rFonts w:ascii="Times New Roman" w:hAnsi="Times New Roman" w:cs="Times New Roman"/>
                <w:b/>
                <w:i/>
                <w:color w:val="000000"/>
                <w:highlight w:val="white"/>
              </w:rPr>
              <w:t>1</w:t>
            </w:r>
            <w:r w:rsidRPr="00DD429E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.</w:t>
            </w:r>
            <w:r w:rsidRPr="00DD429E">
              <w:rPr>
                <w:rFonts w:ascii="Times New Roman" w:hAnsi="Times New Roman" w:cs="Times New Roman"/>
                <w:i/>
                <w:color w:val="000000"/>
                <w:highlight w:val="white"/>
              </w:rPr>
              <w:t xml:space="preserve">И.П. </w:t>
            </w:r>
            <w:r w:rsidRPr="00DD429E">
              <w:rPr>
                <w:rFonts w:ascii="Times New Roman" w:hAnsi="Times New Roman" w:cs="Times New Roman"/>
                <w:color w:val="000000"/>
                <w:highlight w:val="white"/>
              </w:rPr>
              <w:t>(исходное положение) – упор лежа</w:t>
            </w:r>
            <w:r w:rsidRPr="00DD429E">
              <w:rPr>
                <w:rFonts w:ascii="Times New Roman" w:hAnsi="Times New Roman" w:cs="Times New Roman"/>
                <w:i/>
                <w:color w:val="000000"/>
                <w:highlight w:val="white"/>
              </w:rPr>
              <w:t xml:space="preserve">. </w:t>
            </w:r>
            <w:r w:rsidRPr="00DD429E">
              <w:rPr>
                <w:rFonts w:ascii="Times New Roman" w:hAnsi="Times New Roman" w:cs="Times New Roman"/>
                <w:color w:val="000000"/>
                <w:highlight w:val="white"/>
              </w:rPr>
              <w:t>Отжимание от пола, стараясь грудью коснуться пола –3 подхода по30 раз. (не прогибать туловище в поясничном отделе позвоночника, держать прямо).</w:t>
            </w:r>
          </w:p>
          <w:p w:rsidR="0027112F" w:rsidRPr="00DD429E" w:rsidRDefault="0027112F" w:rsidP="00DD429E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DD429E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2</w:t>
            </w:r>
            <w:r w:rsidRPr="00DD429E">
              <w:rPr>
                <w:rFonts w:ascii="Times New Roman" w:hAnsi="Times New Roman" w:cs="Times New Roman"/>
                <w:color w:val="000000"/>
                <w:highlight w:val="white"/>
              </w:rPr>
              <w:t>. И. П. – упор присев, приседание с выпрыгиванием  3 подхода по 20 раз.</w:t>
            </w:r>
          </w:p>
          <w:p w:rsidR="0027112F" w:rsidRPr="00DD429E" w:rsidRDefault="0027112F" w:rsidP="00DD429E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DD429E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3</w:t>
            </w:r>
            <w:r w:rsidRPr="00DD429E">
              <w:rPr>
                <w:rFonts w:ascii="Times New Roman" w:hAnsi="Times New Roman" w:cs="Times New Roman"/>
                <w:color w:val="000000"/>
                <w:highlight w:val="white"/>
              </w:rPr>
              <w:t>. И.П. – лежа на спине, руки за голову, ноги полусогнуты в коленях. Сгибание и разгибание туловища (пресс)3х30раз.</w:t>
            </w:r>
          </w:p>
          <w:p w:rsidR="0027112F" w:rsidRPr="00DD429E" w:rsidRDefault="0027112F" w:rsidP="00DD429E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DD429E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4</w:t>
            </w:r>
            <w:r w:rsidRPr="00DD429E">
              <w:rPr>
                <w:rFonts w:ascii="Times New Roman" w:hAnsi="Times New Roman" w:cs="Times New Roman"/>
                <w:color w:val="000000"/>
                <w:highlight w:val="white"/>
              </w:rPr>
              <w:t>. И.П. – лежа на животе руки вытянуты вперед локтями не касаемся пола, ноги  вместе не сгибая в коленном суставе выполняем упражнение «лодочка» 3х30 сек.</w:t>
            </w:r>
          </w:p>
          <w:p w:rsidR="0027112F" w:rsidRPr="00DD429E" w:rsidRDefault="0027112F" w:rsidP="00DD429E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429E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5.</w:t>
            </w:r>
            <w:r w:rsidRPr="00DD429E">
              <w:rPr>
                <w:rFonts w:ascii="Times New Roman" w:hAnsi="Times New Roman" w:cs="Times New Roman"/>
                <w:color w:val="000000"/>
                <w:highlight w:val="white"/>
              </w:rPr>
              <w:t>И.П. – лежа на спине , руки вдоль туловища. Поднимание и опускание прямых ног –3х30 раз (таз не отрывать от пола).</w:t>
            </w:r>
          </w:p>
          <w:p w:rsidR="0027112F" w:rsidRPr="00DD429E" w:rsidRDefault="0027112F" w:rsidP="00DD429E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429E">
              <w:rPr>
                <w:rFonts w:ascii="Times New Roman" w:hAnsi="Times New Roman" w:cs="Times New Roman"/>
                <w:color w:val="000000"/>
              </w:rPr>
              <w:t>6. И.П. –стойка на руках, животом к стене 3*1 минута.</w:t>
            </w:r>
          </w:p>
          <w:p w:rsidR="0027112F" w:rsidRPr="00DD429E" w:rsidRDefault="0027112F" w:rsidP="00DD429E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429E">
              <w:rPr>
                <w:rFonts w:ascii="Times New Roman" w:hAnsi="Times New Roman" w:cs="Times New Roman"/>
                <w:color w:val="000000"/>
              </w:rPr>
              <w:t>7. И.П. –стоя на одной ноге, р. в стороны .»Пистолетики» 3*20 раз на каждую ногу.</w:t>
            </w:r>
          </w:p>
          <w:p w:rsidR="0027112F" w:rsidRPr="00DD429E" w:rsidRDefault="0027112F" w:rsidP="00DD429E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429E">
              <w:rPr>
                <w:rFonts w:ascii="Times New Roman" w:hAnsi="Times New Roman" w:cs="Times New Roman"/>
                <w:color w:val="000000"/>
              </w:rPr>
              <w:t>8.И.П. – упор лежа. Отжимания с хлопками. 3*20 раз.</w:t>
            </w:r>
          </w:p>
          <w:p w:rsidR="0027112F" w:rsidRPr="00DD429E" w:rsidRDefault="0027112F" w:rsidP="00DD429E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429E">
              <w:rPr>
                <w:rFonts w:ascii="Times New Roman" w:hAnsi="Times New Roman" w:cs="Times New Roman"/>
                <w:color w:val="000000"/>
              </w:rPr>
              <w:t>9. И.П.- стойка ноги вместе. Прыжки на скакалке.3*3 минуты.</w:t>
            </w:r>
          </w:p>
          <w:p w:rsidR="0027112F" w:rsidRPr="00DD429E" w:rsidRDefault="0027112F" w:rsidP="00DD429E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  <w:highlight w:val="white"/>
              </w:rPr>
            </w:pPr>
            <w:r w:rsidRPr="00DD429E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Упражнения на гибкость</w:t>
            </w:r>
          </w:p>
          <w:p w:rsidR="0027112F" w:rsidRPr="00DD429E" w:rsidRDefault="0027112F" w:rsidP="00DD429E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DD429E">
              <w:rPr>
                <w:rFonts w:ascii="Times New Roman" w:hAnsi="Times New Roman" w:cs="Times New Roman"/>
                <w:color w:val="000000"/>
                <w:highlight w:val="white"/>
              </w:rPr>
              <w:t>1. И.П. – ноги вместе, выполняем складку. Руками нужно коснуться пальцев ног, не сгибая колени. Удержание 1 минуту.</w:t>
            </w:r>
          </w:p>
          <w:p w:rsidR="0027112F" w:rsidRPr="00DD429E" w:rsidRDefault="0027112F" w:rsidP="00DD429E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DD429E">
              <w:rPr>
                <w:rFonts w:ascii="Times New Roman" w:hAnsi="Times New Roman" w:cs="Times New Roman"/>
                <w:color w:val="000000"/>
                <w:highlight w:val="white"/>
              </w:rPr>
              <w:t>2. И.П. –сед ноги врозь ,складка. Удержание 1 минуту.</w:t>
            </w:r>
          </w:p>
          <w:p w:rsidR="0027112F" w:rsidRPr="00DD429E" w:rsidRDefault="0027112F" w:rsidP="00DD429E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DD429E">
              <w:rPr>
                <w:rFonts w:ascii="Times New Roman" w:hAnsi="Times New Roman" w:cs="Times New Roman"/>
                <w:color w:val="000000"/>
                <w:highlight w:val="white"/>
              </w:rPr>
              <w:t>3. И.П. – упражнение поперечный шпагат. Удержание 3 минуту.</w:t>
            </w:r>
          </w:p>
          <w:p w:rsidR="0027112F" w:rsidRPr="00DD429E" w:rsidRDefault="0027112F" w:rsidP="00DD429E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DD429E">
              <w:rPr>
                <w:rFonts w:ascii="Times New Roman" w:hAnsi="Times New Roman" w:cs="Times New Roman"/>
                <w:color w:val="000000"/>
                <w:highlight w:val="white"/>
              </w:rPr>
              <w:t>4. И.П. – упражнение продольный шпагат. Удержание 3 минуту. Выполнить на обе ноги.</w:t>
            </w:r>
          </w:p>
          <w:p w:rsidR="0027112F" w:rsidRPr="00DD429E" w:rsidRDefault="0027112F" w:rsidP="00DD429E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DD429E">
              <w:rPr>
                <w:rFonts w:ascii="Times New Roman" w:hAnsi="Times New Roman" w:cs="Times New Roman"/>
                <w:color w:val="000000"/>
                <w:highlight w:val="white"/>
              </w:rPr>
              <w:t>5. И.П. - стоя на коленях, р. за головой .Опускание в мост 30 раз.</w:t>
            </w:r>
          </w:p>
          <w:p w:rsidR="0027112F" w:rsidRPr="00DD429E" w:rsidRDefault="0027112F" w:rsidP="00DD429E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DD429E">
              <w:rPr>
                <w:rFonts w:ascii="Times New Roman" w:hAnsi="Times New Roman" w:cs="Times New Roman"/>
                <w:color w:val="000000"/>
                <w:highlight w:val="white"/>
              </w:rPr>
              <w:t>6. И.П. – мост из положения стоя . Сделать 20 раз.</w:t>
            </w:r>
          </w:p>
        </w:tc>
        <w:tc>
          <w:tcPr>
            <w:tcW w:w="3545" w:type="dxa"/>
          </w:tcPr>
          <w:p w:rsidR="0027112F" w:rsidRPr="00DD429E" w:rsidRDefault="0027112F" w:rsidP="00DD429E">
            <w:pPr>
              <w:pStyle w:val="normal0"/>
              <w:spacing w:after="0" w:line="276" w:lineRule="auto"/>
              <w:jc w:val="center"/>
              <w:rPr>
                <w:rFonts w:ascii="Times New Roman" w:hAnsi="Times New Roman" w:cs="Times New Roman"/>
                <w:color w:val="FF0000"/>
                <w:u w:val="single"/>
              </w:rPr>
            </w:pPr>
            <w:r w:rsidRPr="00DD429E">
              <w:rPr>
                <w:rFonts w:ascii="Times New Roman" w:hAnsi="Times New Roman" w:cs="Times New Roman"/>
              </w:rPr>
              <w:t>Отправить фото</w:t>
            </w:r>
            <w:r>
              <w:rPr>
                <w:rFonts w:ascii="Times New Roman" w:hAnsi="Times New Roman" w:cs="Times New Roman"/>
              </w:rPr>
              <w:t xml:space="preserve">, видео отчет </w:t>
            </w:r>
            <w:r w:rsidRPr="00DD429E">
              <w:rPr>
                <w:rFonts w:ascii="Times New Roman" w:hAnsi="Times New Roman" w:cs="Times New Roman"/>
              </w:rPr>
              <w:t xml:space="preserve">выполнения педагогу по </w:t>
            </w:r>
            <w:r w:rsidRPr="00DD429E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</w:p>
          <w:p w:rsidR="0027112F" w:rsidRPr="00DD429E" w:rsidRDefault="0027112F" w:rsidP="00DD429E">
            <w:pPr>
              <w:pStyle w:val="normal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112F" w:rsidRPr="00C10D0E" w:rsidTr="00DD429E">
        <w:tc>
          <w:tcPr>
            <w:tcW w:w="2126" w:type="dxa"/>
            <w:vMerge/>
          </w:tcPr>
          <w:p w:rsidR="0027112F" w:rsidRPr="00DD429E" w:rsidRDefault="0027112F" w:rsidP="00DD429E">
            <w:pPr>
              <w:pStyle w:val="normal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27112F" w:rsidRPr="00DD429E" w:rsidRDefault="0027112F" w:rsidP="00DD429E">
            <w:pPr>
              <w:pStyle w:val="normal0"/>
              <w:spacing w:after="0" w:line="276" w:lineRule="auto"/>
              <w:rPr>
                <w:rFonts w:ascii="Times New Roman" w:hAnsi="Times New Roman" w:cs="Times New Roman"/>
              </w:rPr>
            </w:pPr>
            <w:r w:rsidRPr="00DD429E">
              <w:rPr>
                <w:rFonts w:ascii="Times New Roman" w:hAnsi="Times New Roman" w:cs="Times New Roman"/>
              </w:rPr>
              <w:t>02.04</w:t>
            </w:r>
          </w:p>
        </w:tc>
        <w:tc>
          <w:tcPr>
            <w:tcW w:w="9780" w:type="dxa"/>
          </w:tcPr>
          <w:p w:rsidR="0027112F" w:rsidRPr="00DD429E" w:rsidRDefault="0027112F" w:rsidP="00DD429E">
            <w:pPr>
              <w:pStyle w:val="normal0"/>
              <w:numPr>
                <w:ilvl w:val="0"/>
                <w:numId w:val="4"/>
              </w:numPr>
              <w:spacing w:after="0"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DD429E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DD429E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1 по ОФП.</w:t>
            </w:r>
          </w:p>
          <w:p w:rsidR="0027112F" w:rsidRPr="00DD429E" w:rsidRDefault="0027112F" w:rsidP="00DD429E">
            <w:pPr>
              <w:pStyle w:val="normal0"/>
              <w:numPr>
                <w:ilvl w:val="0"/>
                <w:numId w:val="4"/>
              </w:numPr>
              <w:spacing w:line="276" w:lineRule="auto"/>
              <w:rPr>
                <w:color w:val="000000"/>
              </w:rPr>
            </w:pPr>
            <w:r w:rsidRPr="00DD429E">
              <w:rPr>
                <w:rFonts w:ascii="Times New Roman" w:hAnsi="Times New Roman" w:cs="Times New Roman"/>
                <w:color w:val="000000"/>
              </w:rPr>
              <w:t xml:space="preserve">Посмотреть запись Чемпионат Мира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DD429E">
                <w:rPr>
                  <w:rFonts w:ascii="Times New Roman" w:hAnsi="Times New Roman" w:cs="Times New Roman"/>
                  <w:color w:val="000000"/>
                </w:rPr>
                <w:t>2016 г</w:t>
              </w:r>
            </w:smartTag>
            <w:r w:rsidRPr="00DD429E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27112F" w:rsidRPr="00DD429E" w:rsidRDefault="0027112F" w:rsidP="00DD429E">
            <w:pPr>
              <w:pStyle w:val="normal0"/>
              <w:numPr>
                <w:ilvl w:val="0"/>
                <w:numId w:val="4"/>
              </w:numPr>
              <w:spacing w:line="276" w:lineRule="auto"/>
              <w:rPr>
                <w:color w:val="000000"/>
              </w:rPr>
            </w:pPr>
            <w:hyperlink r:id="rId5" w:history="1">
              <w:r>
                <w:rPr>
                  <w:rStyle w:val="Hyperlink"/>
                  <w:rFonts w:cs="Calibri"/>
                </w:rPr>
                <w:t>https://www.youtube.com/watch?v=GCGCybUFiyI</w:t>
              </w:r>
            </w:hyperlink>
          </w:p>
        </w:tc>
        <w:tc>
          <w:tcPr>
            <w:tcW w:w="3545" w:type="dxa"/>
          </w:tcPr>
          <w:p w:rsidR="0027112F" w:rsidRPr="00DD429E" w:rsidRDefault="0027112F" w:rsidP="00DD429E">
            <w:pPr>
              <w:pStyle w:val="normal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DD429E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r w:rsidRPr="00DD429E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</w:p>
        </w:tc>
      </w:tr>
      <w:tr w:rsidR="0027112F" w:rsidRPr="00C10D0E" w:rsidTr="00DD429E">
        <w:tc>
          <w:tcPr>
            <w:tcW w:w="2126" w:type="dxa"/>
          </w:tcPr>
          <w:p w:rsidR="0027112F" w:rsidRPr="00DD429E" w:rsidRDefault="0027112F" w:rsidP="00DD429E">
            <w:pPr>
              <w:pStyle w:val="normal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27112F" w:rsidRPr="00DD429E" w:rsidRDefault="0027112F" w:rsidP="00DD429E">
            <w:pPr>
              <w:pStyle w:val="normal0"/>
              <w:spacing w:after="0" w:line="276" w:lineRule="auto"/>
              <w:rPr>
                <w:rFonts w:ascii="Times New Roman" w:hAnsi="Times New Roman" w:cs="Times New Roman"/>
              </w:rPr>
            </w:pPr>
            <w:r w:rsidRPr="00DD429E">
              <w:rPr>
                <w:rFonts w:ascii="Times New Roman" w:hAnsi="Times New Roman" w:cs="Times New Roman"/>
              </w:rPr>
              <w:t>03.04</w:t>
            </w:r>
          </w:p>
        </w:tc>
        <w:tc>
          <w:tcPr>
            <w:tcW w:w="9780" w:type="dxa"/>
          </w:tcPr>
          <w:p w:rsidR="0027112F" w:rsidRPr="00DD429E" w:rsidRDefault="0027112F" w:rsidP="00DD429E">
            <w:pPr>
              <w:pStyle w:val="normal0"/>
              <w:numPr>
                <w:ilvl w:val="0"/>
                <w:numId w:val="4"/>
              </w:numPr>
              <w:spacing w:line="276" w:lineRule="auto"/>
              <w:rPr>
                <w:color w:val="000000"/>
              </w:rPr>
            </w:pPr>
            <w:r w:rsidRPr="00DD429E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DD429E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1 по ОФП.</w:t>
            </w:r>
            <w:r w:rsidRPr="00DD429E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  <w:p w:rsidR="0027112F" w:rsidRPr="00DD429E" w:rsidRDefault="0027112F" w:rsidP="00DD429E">
            <w:pPr>
              <w:pStyle w:val="normal0"/>
              <w:numPr>
                <w:ilvl w:val="0"/>
                <w:numId w:val="4"/>
              </w:numPr>
              <w:spacing w:line="276" w:lineRule="auto"/>
              <w:rPr>
                <w:color w:val="000000"/>
              </w:rPr>
            </w:pPr>
            <w:r w:rsidRPr="00DD429E">
              <w:rPr>
                <w:rFonts w:ascii="Times New Roman" w:hAnsi="Times New Roman" w:cs="Times New Roman"/>
                <w:color w:val="000000"/>
              </w:rPr>
              <w:t xml:space="preserve">Посмотреть запись Чемпионат Мира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DD429E">
                <w:rPr>
                  <w:rFonts w:ascii="Times New Roman" w:hAnsi="Times New Roman" w:cs="Times New Roman"/>
                  <w:color w:val="000000"/>
                </w:rPr>
                <w:t>2016 г</w:t>
              </w:r>
            </w:smartTag>
            <w:r w:rsidRPr="00DD429E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27112F" w:rsidRPr="00DD429E" w:rsidRDefault="0027112F" w:rsidP="00DD429E">
            <w:pPr>
              <w:pStyle w:val="normal0"/>
              <w:numPr>
                <w:ilvl w:val="0"/>
                <w:numId w:val="4"/>
              </w:numPr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hyperlink r:id="rId6" w:history="1">
              <w:r>
                <w:rPr>
                  <w:rStyle w:val="Hyperlink"/>
                  <w:rFonts w:cs="Calibri"/>
                </w:rPr>
                <w:t>https://www.youtube.com/watch?v=TRm6oAlJzhI</w:t>
              </w:r>
            </w:hyperlink>
          </w:p>
          <w:p w:rsidR="0027112F" w:rsidRPr="00DD429E" w:rsidRDefault="0027112F" w:rsidP="00DD429E">
            <w:pPr>
              <w:pStyle w:val="normal0"/>
              <w:spacing w:after="0" w:line="276" w:lineRule="auto"/>
              <w:ind w:left="72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5" w:type="dxa"/>
          </w:tcPr>
          <w:p w:rsidR="0027112F" w:rsidRPr="00DD429E" w:rsidRDefault="0027112F" w:rsidP="00DD429E">
            <w:pPr>
              <w:pStyle w:val="normal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DD429E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r w:rsidRPr="00DD429E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</w:p>
        </w:tc>
      </w:tr>
      <w:tr w:rsidR="0027112F" w:rsidRPr="00C10D0E" w:rsidTr="00DD429E">
        <w:tc>
          <w:tcPr>
            <w:tcW w:w="2126" w:type="dxa"/>
          </w:tcPr>
          <w:p w:rsidR="0027112F" w:rsidRPr="00DD429E" w:rsidRDefault="0027112F" w:rsidP="00DD429E">
            <w:pPr>
              <w:pStyle w:val="normal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27112F" w:rsidRPr="00DD429E" w:rsidRDefault="0027112F" w:rsidP="00DD429E">
            <w:pPr>
              <w:pStyle w:val="normal0"/>
              <w:spacing w:after="0" w:line="276" w:lineRule="auto"/>
              <w:rPr>
                <w:rFonts w:ascii="Times New Roman" w:hAnsi="Times New Roman" w:cs="Times New Roman"/>
              </w:rPr>
            </w:pPr>
            <w:r w:rsidRPr="00DD429E">
              <w:rPr>
                <w:rFonts w:ascii="Times New Roman" w:hAnsi="Times New Roman" w:cs="Times New Roman"/>
              </w:rPr>
              <w:t>04.04</w:t>
            </w:r>
          </w:p>
        </w:tc>
        <w:tc>
          <w:tcPr>
            <w:tcW w:w="9780" w:type="dxa"/>
          </w:tcPr>
          <w:p w:rsidR="0027112F" w:rsidRPr="00DD429E" w:rsidRDefault="0027112F" w:rsidP="00DD429E">
            <w:pPr>
              <w:pStyle w:val="normal0"/>
              <w:numPr>
                <w:ilvl w:val="0"/>
                <w:numId w:val="4"/>
              </w:numPr>
              <w:spacing w:after="0"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DD429E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DD429E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1 по ОФП.</w:t>
            </w:r>
          </w:p>
          <w:p w:rsidR="0027112F" w:rsidRPr="00DD429E" w:rsidRDefault="0027112F" w:rsidP="00DD429E">
            <w:pPr>
              <w:pStyle w:val="normal0"/>
              <w:spacing w:after="0" w:line="276" w:lineRule="auto"/>
              <w:ind w:left="72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5" w:type="dxa"/>
          </w:tcPr>
          <w:p w:rsidR="0027112F" w:rsidRPr="00DD429E" w:rsidRDefault="0027112F" w:rsidP="00DD429E">
            <w:pPr>
              <w:pStyle w:val="normal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DD429E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r w:rsidRPr="00DD429E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</w:p>
        </w:tc>
      </w:tr>
      <w:tr w:rsidR="0027112F" w:rsidRPr="00C10D0E" w:rsidTr="00DD429E">
        <w:tc>
          <w:tcPr>
            <w:tcW w:w="2126" w:type="dxa"/>
          </w:tcPr>
          <w:p w:rsidR="0027112F" w:rsidRPr="00DD429E" w:rsidRDefault="0027112F" w:rsidP="00DD429E">
            <w:pPr>
              <w:pStyle w:val="normal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27112F" w:rsidRPr="00DD429E" w:rsidRDefault="0027112F" w:rsidP="00DD429E">
            <w:pPr>
              <w:pStyle w:val="normal0"/>
              <w:spacing w:after="0" w:line="276" w:lineRule="auto"/>
              <w:rPr>
                <w:rFonts w:ascii="Times New Roman" w:hAnsi="Times New Roman" w:cs="Times New Roman"/>
              </w:rPr>
            </w:pPr>
            <w:r w:rsidRPr="00DD429E">
              <w:rPr>
                <w:rFonts w:ascii="Times New Roman" w:hAnsi="Times New Roman" w:cs="Times New Roman"/>
              </w:rPr>
              <w:t>05.04</w:t>
            </w:r>
          </w:p>
        </w:tc>
        <w:tc>
          <w:tcPr>
            <w:tcW w:w="9780" w:type="dxa"/>
          </w:tcPr>
          <w:p w:rsidR="0027112F" w:rsidRPr="00DD429E" w:rsidRDefault="0027112F" w:rsidP="00DD429E">
            <w:pPr>
              <w:pStyle w:val="normal0"/>
              <w:numPr>
                <w:ilvl w:val="0"/>
                <w:numId w:val="4"/>
              </w:numPr>
              <w:spacing w:after="0"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DD429E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DD429E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1 по ОФП.</w:t>
            </w:r>
          </w:p>
          <w:p w:rsidR="0027112F" w:rsidRPr="00DD429E" w:rsidRDefault="0027112F" w:rsidP="00DD429E">
            <w:pPr>
              <w:pStyle w:val="normal0"/>
              <w:spacing w:after="0" w:line="276" w:lineRule="auto"/>
              <w:ind w:left="72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3545" w:type="dxa"/>
          </w:tcPr>
          <w:p w:rsidR="0027112F" w:rsidRPr="00DD429E" w:rsidRDefault="0027112F" w:rsidP="00DD429E">
            <w:pPr>
              <w:pStyle w:val="normal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DD429E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r w:rsidRPr="00DD429E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</w:p>
        </w:tc>
      </w:tr>
      <w:tr w:rsidR="0027112F" w:rsidRPr="00C10D0E" w:rsidTr="00DD429E">
        <w:tc>
          <w:tcPr>
            <w:tcW w:w="2126" w:type="dxa"/>
            <w:vMerge w:val="restart"/>
          </w:tcPr>
          <w:p w:rsidR="0027112F" w:rsidRPr="00DD429E" w:rsidRDefault="0027112F" w:rsidP="00DD429E">
            <w:pPr>
              <w:pStyle w:val="normal0"/>
              <w:spacing w:after="0" w:line="276" w:lineRule="auto"/>
              <w:rPr>
                <w:rFonts w:ascii="Times New Roman" w:hAnsi="Times New Roman" w:cs="Times New Roman"/>
                <w:b/>
                <w:color w:val="FF0000"/>
              </w:rPr>
            </w:pPr>
            <w:r w:rsidRPr="00DD429E">
              <w:rPr>
                <w:rFonts w:ascii="Times New Roman" w:hAnsi="Times New Roman" w:cs="Times New Roman"/>
                <w:b/>
                <w:color w:val="FF0000"/>
              </w:rPr>
              <w:t xml:space="preserve">ОФП - 2 </w:t>
            </w:r>
          </w:p>
        </w:tc>
        <w:tc>
          <w:tcPr>
            <w:tcW w:w="851" w:type="dxa"/>
          </w:tcPr>
          <w:p w:rsidR="0027112F" w:rsidRPr="00DD429E" w:rsidRDefault="0027112F" w:rsidP="00DD429E">
            <w:pPr>
              <w:pStyle w:val="normal0"/>
              <w:spacing w:after="0" w:line="276" w:lineRule="auto"/>
              <w:rPr>
                <w:rFonts w:ascii="Times New Roman" w:hAnsi="Times New Roman" w:cs="Times New Roman"/>
              </w:rPr>
            </w:pPr>
            <w:r w:rsidRPr="00DD429E">
              <w:rPr>
                <w:rFonts w:ascii="Times New Roman" w:hAnsi="Times New Roman" w:cs="Times New Roman"/>
              </w:rPr>
              <w:t>07.04</w:t>
            </w:r>
          </w:p>
        </w:tc>
        <w:tc>
          <w:tcPr>
            <w:tcW w:w="9780" w:type="dxa"/>
          </w:tcPr>
          <w:p w:rsidR="0027112F" w:rsidRPr="00DD429E" w:rsidRDefault="0027112F" w:rsidP="00DD429E">
            <w:pPr>
              <w:pStyle w:val="normal0"/>
              <w:numPr>
                <w:ilvl w:val="0"/>
                <w:numId w:val="3"/>
              </w:numPr>
              <w:shd w:val="clear" w:color="auto" w:fill="FFFFFF"/>
              <w:spacing w:line="276" w:lineRule="auto"/>
              <w:rPr>
                <w:color w:val="C0504D"/>
              </w:rPr>
            </w:pPr>
            <w:r w:rsidRPr="00DD429E">
              <w:rPr>
                <w:rFonts w:ascii="Times New Roman" w:hAnsi="Times New Roman" w:cs="Times New Roman"/>
                <w:b/>
                <w:i/>
                <w:color w:val="C0504D"/>
                <w:highlight w:val="white"/>
                <w:u w:val="single"/>
              </w:rPr>
              <w:t>Выполнить комплекс упражнений № 2 по ОФП</w:t>
            </w:r>
            <w:r w:rsidRPr="00DD429E">
              <w:rPr>
                <w:rFonts w:ascii="Times New Roman" w:hAnsi="Times New Roman" w:cs="Times New Roman"/>
                <w:b/>
                <w:color w:val="C0504D"/>
                <w:highlight w:val="white"/>
              </w:rPr>
              <w:t>.</w:t>
            </w:r>
          </w:p>
          <w:p w:rsidR="0027112F" w:rsidRPr="00DD429E" w:rsidRDefault="0027112F" w:rsidP="00DD429E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sans-serif" w:hAnsi="sans-serif" w:cs="sans-serif"/>
                <w:color w:val="000000"/>
              </w:rPr>
            </w:pPr>
            <w:r w:rsidRPr="00DD429E">
              <w:rPr>
                <w:rFonts w:ascii="Times New Roman" w:hAnsi="Times New Roman" w:cs="Times New Roman"/>
                <w:b/>
                <w:color w:val="000000"/>
                <w:highlight w:val="white"/>
              </w:rPr>
              <w:t xml:space="preserve">До выполнения комплекса нужно «разогреть» мышцы </w:t>
            </w:r>
            <w:r w:rsidRPr="00DD429E">
              <w:rPr>
                <w:rFonts w:ascii="Times New Roman" w:hAnsi="Times New Roman" w:cs="Times New Roman"/>
                <w:color w:val="000000"/>
                <w:highlight w:val="white"/>
              </w:rPr>
              <w:t>(общеразвивающие упражнения).</w:t>
            </w:r>
          </w:p>
          <w:p w:rsidR="0027112F" w:rsidRPr="00DD429E" w:rsidRDefault="0027112F" w:rsidP="00DD429E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429E">
              <w:rPr>
                <w:rFonts w:ascii="Times New Roman" w:hAnsi="Times New Roman" w:cs="Times New Roman"/>
                <w:b/>
                <w:i/>
                <w:color w:val="000000"/>
                <w:highlight w:val="white"/>
              </w:rPr>
              <w:t>1</w:t>
            </w:r>
            <w:r w:rsidRPr="00DD429E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.</w:t>
            </w:r>
            <w:r w:rsidRPr="00DD429E">
              <w:rPr>
                <w:rFonts w:ascii="Times New Roman" w:hAnsi="Times New Roman" w:cs="Times New Roman"/>
                <w:i/>
                <w:color w:val="000000"/>
                <w:highlight w:val="white"/>
              </w:rPr>
              <w:t xml:space="preserve">И.П. </w:t>
            </w:r>
            <w:r w:rsidRPr="00DD429E">
              <w:rPr>
                <w:rFonts w:ascii="Times New Roman" w:hAnsi="Times New Roman" w:cs="Times New Roman"/>
                <w:color w:val="000000"/>
                <w:highlight w:val="white"/>
              </w:rPr>
              <w:t>(исходное положение) – упор лежа</w:t>
            </w:r>
            <w:r w:rsidRPr="00DD429E">
              <w:rPr>
                <w:rFonts w:ascii="Times New Roman" w:hAnsi="Times New Roman" w:cs="Times New Roman"/>
                <w:i/>
                <w:color w:val="000000"/>
                <w:highlight w:val="white"/>
              </w:rPr>
              <w:t xml:space="preserve">. </w:t>
            </w:r>
            <w:r w:rsidRPr="00DD429E">
              <w:rPr>
                <w:rFonts w:ascii="Times New Roman" w:hAnsi="Times New Roman" w:cs="Times New Roman"/>
                <w:color w:val="000000"/>
                <w:highlight w:val="white"/>
              </w:rPr>
              <w:t>Отжимания ,руки сгибаются вдоль корпуса, лечь на локти ,вернуться в и.п.- «кузнечики»  3 подхода по30 раз .  ( не прогибать туловище в поясничном отделе позвоночника).</w:t>
            </w:r>
          </w:p>
          <w:p w:rsidR="0027112F" w:rsidRPr="00DD429E" w:rsidRDefault="0027112F" w:rsidP="00DD429E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DD429E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2</w:t>
            </w:r>
            <w:r w:rsidRPr="00DD429E">
              <w:rPr>
                <w:rFonts w:ascii="Times New Roman" w:hAnsi="Times New Roman" w:cs="Times New Roman"/>
                <w:color w:val="000000"/>
                <w:highlight w:val="white"/>
              </w:rPr>
              <w:t>. И. П. – упор присев, приседание с выпрыгиванием  3 подхода по 20 раз.</w:t>
            </w:r>
          </w:p>
          <w:p w:rsidR="0027112F" w:rsidRPr="00DD429E" w:rsidRDefault="0027112F" w:rsidP="00DD429E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DD429E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3</w:t>
            </w:r>
            <w:r w:rsidRPr="00DD429E">
              <w:rPr>
                <w:rFonts w:ascii="Times New Roman" w:hAnsi="Times New Roman" w:cs="Times New Roman"/>
                <w:color w:val="000000"/>
                <w:highlight w:val="white"/>
              </w:rPr>
              <w:t>. И.П. – лежа на спине руки за голову , ноги полусогнуты в коленях. Сгибание и разгибание туловища (пресс)3х30раз.</w:t>
            </w:r>
          </w:p>
          <w:p w:rsidR="0027112F" w:rsidRPr="00DD429E" w:rsidRDefault="0027112F" w:rsidP="00DD429E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DD429E">
              <w:rPr>
                <w:rFonts w:ascii="Times New Roman" w:hAnsi="Times New Roman" w:cs="Times New Roman"/>
                <w:color w:val="000000"/>
                <w:highlight w:val="white"/>
              </w:rPr>
              <w:t>4. И.П. –лежа на животе, р. за головой. Поднимание корпуса назад. 3*30 раз.</w:t>
            </w:r>
          </w:p>
          <w:p w:rsidR="0027112F" w:rsidRPr="00DD429E" w:rsidRDefault="0027112F" w:rsidP="00DD429E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DD429E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5</w:t>
            </w:r>
            <w:r w:rsidRPr="00DD429E">
              <w:rPr>
                <w:rFonts w:ascii="Times New Roman" w:hAnsi="Times New Roman" w:cs="Times New Roman"/>
                <w:color w:val="000000"/>
                <w:highlight w:val="white"/>
              </w:rPr>
              <w:t>. И.П. – лежа на животе руки вытянуты вперед локтями не касаемся пола, ноги вместе, не сгибая в коленном суставе выполняем упражнение «лодочка» 3х30 сек.</w:t>
            </w:r>
          </w:p>
          <w:p w:rsidR="0027112F" w:rsidRPr="00DD429E" w:rsidRDefault="0027112F" w:rsidP="00DD429E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429E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6.</w:t>
            </w:r>
            <w:r w:rsidRPr="00DD429E">
              <w:rPr>
                <w:rFonts w:ascii="Times New Roman" w:hAnsi="Times New Roman" w:cs="Times New Roman"/>
                <w:color w:val="000000"/>
                <w:highlight w:val="white"/>
              </w:rPr>
              <w:t>И.П. – лежа на спине , руки вдоль туловища. Поднимание и опускание прямых ног –3х30 раз (таз не отрывать от пола).</w:t>
            </w:r>
          </w:p>
          <w:p w:rsidR="0027112F" w:rsidRPr="00DD429E" w:rsidRDefault="0027112F" w:rsidP="00DD429E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429E">
              <w:rPr>
                <w:rFonts w:ascii="Times New Roman" w:hAnsi="Times New Roman" w:cs="Times New Roman"/>
                <w:color w:val="000000"/>
              </w:rPr>
              <w:t>7. И.П. –стойка на руках, животом к стене 3*1 минута.</w:t>
            </w:r>
          </w:p>
          <w:p w:rsidR="0027112F" w:rsidRPr="00DD429E" w:rsidRDefault="0027112F" w:rsidP="00DD429E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429E">
              <w:rPr>
                <w:rFonts w:ascii="Times New Roman" w:hAnsi="Times New Roman" w:cs="Times New Roman"/>
                <w:color w:val="000000"/>
              </w:rPr>
              <w:t>8. И.П. –стоя на одной ноге, р. на пояс. Прыжки в группировку. 3*20 раз.Выполнить на обе ноги.</w:t>
            </w:r>
          </w:p>
          <w:p w:rsidR="0027112F" w:rsidRPr="00DD429E" w:rsidRDefault="0027112F" w:rsidP="00DD429E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429E">
              <w:rPr>
                <w:rFonts w:ascii="Times New Roman" w:hAnsi="Times New Roman" w:cs="Times New Roman"/>
                <w:color w:val="000000"/>
              </w:rPr>
              <w:t>9 .И.П. – упор лежа ,правая рука впереди ,левая – ближе к корпусу Прыжки, отжимаясь смена положения рук. 3*20 раз.</w:t>
            </w:r>
          </w:p>
          <w:p w:rsidR="0027112F" w:rsidRPr="00DD429E" w:rsidRDefault="0027112F" w:rsidP="00DD429E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429E">
              <w:rPr>
                <w:rFonts w:ascii="Times New Roman" w:hAnsi="Times New Roman" w:cs="Times New Roman"/>
                <w:color w:val="000000"/>
              </w:rPr>
              <w:t>10.. И.П.- стойка ноги вместе. Прыжки на скакалке.3*3 минуты.</w:t>
            </w:r>
          </w:p>
          <w:p w:rsidR="0027112F" w:rsidRPr="00DD429E" w:rsidRDefault="0027112F" w:rsidP="00DD429E">
            <w:pPr>
              <w:pStyle w:val="normal0"/>
              <w:shd w:val="clear" w:color="auto" w:fill="FFFFFF"/>
              <w:spacing w:line="276" w:lineRule="auto"/>
              <w:ind w:left="176" w:hanging="176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</w:p>
          <w:p w:rsidR="0027112F" w:rsidRPr="00DD429E" w:rsidRDefault="0027112F" w:rsidP="00DD429E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b/>
                <w:color w:val="000000"/>
                <w:highlight w:val="white"/>
              </w:rPr>
            </w:pPr>
            <w:r w:rsidRPr="00DD429E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Упражнения на растягивание</w:t>
            </w:r>
          </w:p>
          <w:p w:rsidR="0027112F" w:rsidRPr="00DD429E" w:rsidRDefault="0027112F" w:rsidP="00DD429E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DD429E">
              <w:rPr>
                <w:rFonts w:ascii="Times New Roman" w:hAnsi="Times New Roman" w:cs="Times New Roman"/>
                <w:color w:val="000000"/>
              </w:rPr>
              <w:t>1.</w:t>
            </w:r>
            <w:r w:rsidRPr="00DD429E">
              <w:rPr>
                <w:rFonts w:ascii="Times New Roman" w:hAnsi="Times New Roman" w:cs="Times New Roman"/>
                <w:color w:val="000000"/>
                <w:highlight w:val="white"/>
              </w:rPr>
              <w:t xml:space="preserve"> 1. И.П. – ноги вместе, выполняем складку. Руками нужно коснуться пальцев ног, не сгибая колени. Удержание 1 минуту.</w:t>
            </w:r>
          </w:p>
          <w:p w:rsidR="0027112F" w:rsidRPr="00DD429E" w:rsidRDefault="0027112F" w:rsidP="00DD429E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DD429E">
              <w:rPr>
                <w:rFonts w:ascii="Times New Roman" w:hAnsi="Times New Roman" w:cs="Times New Roman"/>
                <w:color w:val="000000"/>
                <w:highlight w:val="white"/>
              </w:rPr>
              <w:t>2. И.П. –сед ноги врозь ,складка. Удержание 1 минуту.</w:t>
            </w:r>
          </w:p>
          <w:p w:rsidR="0027112F" w:rsidRPr="00DD429E" w:rsidRDefault="0027112F" w:rsidP="00DD429E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DD429E">
              <w:rPr>
                <w:rFonts w:ascii="Times New Roman" w:hAnsi="Times New Roman" w:cs="Times New Roman"/>
                <w:color w:val="000000"/>
                <w:highlight w:val="white"/>
              </w:rPr>
              <w:t>3. И.П. – упражнение поперечный шпагат. Удержание 1 минуту.</w:t>
            </w:r>
          </w:p>
          <w:p w:rsidR="0027112F" w:rsidRPr="00DD429E" w:rsidRDefault="0027112F" w:rsidP="00DD429E">
            <w:pPr>
              <w:pStyle w:val="normal0"/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highlight w:val="white"/>
              </w:rPr>
            </w:pPr>
            <w:r w:rsidRPr="00DD429E">
              <w:rPr>
                <w:rFonts w:ascii="Times New Roman" w:hAnsi="Times New Roman" w:cs="Times New Roman"/>
                <w:color w:val="000000"/>
                <w:highlight w:val="white"/>
              </w:rPr>
              <w:t>4. И.П. – упражнение продольный шпагат. Удержание 1 минуту.</w:t>
            </w:r>
          </w:p>
          <w:p w:rsidR="0027112F" w:rsidRPr="00DD429E" w:rsidRDefault="0027112F" w:rsidP="00DD429E">
            <w:pPr>
              <w:pStyle w:val="normal0"/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429E">
              <w:rPr>
                <w:rFonts w:ascii="Times New Roman" w:hAnsi="Times New Roman" w:cs="Times New Roman"/>
                <w:color w:val="000000"/>
                <w:highlight w:val="white"/>
              </w:rPr>
              <w:t>5. И.П. – мост из положения стоя. Сделать 20 раз</w:t>
            </w:r>
            <w:r w:rsidRPr="00DD429E">
              <w:rPr>
                <w:rFonts w:ascii="Times New Roman" w:hAnsi="Times New Roman" w:cs="Times New Roman"/>
                <w:color w:val="000000"/>
              </w:rPr>
              <w:t>.</w:t>
            </w:r>
          </w:p>
          <w:p w:rsidR="0027112F" w:rsidRPr="00DD429E" w:rsidRDefault="0027112F" w:rsidP="00DD429E">
            <w:pPr>
              <w:pStyle w:val="normal0"/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color w:val="000000"/>
              </w:rPr>
            </w:pPr>
          </w:p>
          <w:p w:rsidR="0027112F" w:rsidRPr="00DD429E" w:rsidRDefault="0027112F" w:rsidP="00DD429E">
            <w:pPr>
              <w:pStyle w:val="normal0"/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DD429E">
              <w:rPr>
                <w:rFonts w:ascii="Times New Roman" w:hAnsi="Times New Roman" w:cs="Times New Roman"/>
                <w:color w:val="000000"/>
              </w:rPr>
              <w:t>6. И.П. – сед на коленях.  Расстягиваем стопы 5 минут.</w:t>
            </w:r>
          </w:p>
          <w:p w:rsidR="0027112F" w:rsidRPr="00DD429E" w:rsidRDefault="0027112F" w:rsidP="00DD429E">
            <w:pPr>
              <w:pStyle w:val="normal0"/>
              <w:shd w:val="clear" w:color="auto" w:fill="FFFFFF"/>
              <w:spacing w:after="0" w:line="276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5" w:type="dxa"/>
          </w:tcPr>
          <w:p w:rsidR="0027112F" w:rsidRPr="00DD429E" w:rsidRDefault="0027112F" w:rsidP="00DD429E">
            <w:pPr>
              <w:pStyle w:val="normal0"/>
              <w:spacing w:after="0" w:line="276" w:lineRule="auto"/>
              <w:jc w:val="center"/>
              <w:rPr>
                <w:rFonts w:ascii="Times New Roman" w:hAnsi="Times New Roman" w:cs="Times New Roman"/>
                <w:color w:val="FF0000"/>
                <w:u w:val="single"/>
              </w:rPr>
            </w:pPr>
            <w:r w:rsidRPr="00DD429E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r w:rsidRPr="00DD429E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</w:p>
          <w:p w:rsidR="0027112F" w:rsidRPr="00DD429E" w:rsidRDefault="0027112F" w:rsidP="00DD429E">
            <w:pPr>
              <w:pStyle w:val="normal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7112F" w:rsidRPr="00C10D0E" w:rsidTr="00DD429E">
        <w:tc>
          <w:tcPr>
            <w:tcW w:w="2126" w:type="dxa"/>
            <w:vMerge/>
          </w:tcPr>
          <w:p w:rsidR="0027112F" w:rsidRPr="00DD429E" w:rsidRDefault="0027112F" w:rsidP="00DD429E">
            <w:pPr>
              <w:pStyle w:val="normal0"/>
              <w:spacing w:after="0" w:line="276" w:lineRule="auto"/>
              <w:rPr>
                <w:rFonts w:ascii="Times New Roman" w:hAnsi="Times New Roman" w:cs="Times New Roman"/>
                <w:b/>
                <w:color w:val="FF0000"/>
              </w:rPr>
            </w:pPr>
          </w:p>
        </w:tc>
        <w:tc>
          <w:tcPr>
            <w:tcW w:w="851" w:type="dxa"/>
          </w:tcPr>
          <w:p w:rsidR="0027112F" w:rsidRPr="00DD429E" w:rsidRDefault="0027112F" w:rsidP="00DD429E">
            <w:pPr>
              <w:pStyle w:val="normal0"/>
              <w:spacing w:after="0" w:line="276" w:lineRule="auto"/>
              <w:rPr>
                <w:rFonts w:ascii="Times New Roman" w:hAnsi="Times New Roman" w:cs="Times New Roman"/>
              </w:rPr>
            </w:pPr>
            <w:r w:rsidRPr="00DD429E">
              <w:rPr>
                <w:rFonts w:ascii="Times New Roman" w:hAnsi="Times New Roman" w:cs="Times New Roman"/>
              </w:rPr>
              <w:t>08.04</w:t>
            </w:r>
          </w:p>
        </w:tc>
        <w:tc>
          <w:tcPr>
            <w:tcW w:w="9780" w:type="dxa"/>
          </w:tcPr>
          <w:p w:rsidR="0027112F" w:rsidRPr="00DD429E" w:rsidRDefault="0027112F" w:rsidP="00DD429E">
            <w:pPr>
              <w:pStyle w:val="normal0"/>
              <w:numPr>
                <w:ilvl w:val="0"/>
                <w:numId w:val="1"/>
              </w:numPr>
              <w:spacing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DD429E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DD429E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2 по ОФП</w:t>
            </w:r>
          </w:p>
          <w:p w:rsidR="0027112F" w:rsidRPr="00DD429E" w:rsidRDefault="0027112F" w:rsidP="00DD429E">
            <w:pPr>
              <w:pStyle w:val="normal0"/>
              <w:numPr>
                <w:ilvl w:val="0"/>
                <w:numId w:val="3"/>
              </w:num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b/>
                <w:i/>
                <w:color w:val="000000"/>
                <w:highlight w:val="white"/>
                <w:u w:val="single"/>
              </w:rPr>
            </w:pPr>
            <w:r w:rsidRPr="00DD429E">
              <w:rPr>
                <w:rFonts w:ascii="Times New Roman" w:hAnsi="Times New Roman" w:cs="Times New Roman"/>
                <w:b/>
                <w:i/>
                <w:color w:val="000000"/>
                <w:highlight w:val="white"/>
                <w:u w:val="single"/>
              </w:rPr>
              <w:t xml:space="preserve">Посмотреть запись Чемпионат Мира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DD429E">
                <w:rPr>
                  <w:rFonts w:ascii="Times New Roman" w:hAnsi="Times New Roman" w:cs="Times New Roman"/>
                  <w:b/>
                  <w:i/>
                  <w:color w:val="000000"/>
                  <w:highlight w:val="white"/>
                  <w:u w:val="single"/>
                </w:rPr>
                <w:t>2018 г</w:t>
              </w:r>
            </w:smartTag>
            <w:r w:rsidRPr="00DD429E">
              <w:rPr>
                <w:rFonts w:ascii="Times New Roman" w:hAnsi="Times New Roman" w:cs="Times New Roman"/>
                <w:b/>
                <w:i/>
                <w:color w:val="000000"/>
                <w:highlight w:val="white"/>
                <w:u w:val="single"/>
              </w:rPr>
              <w:t>.</w:t>
            </w:r>
          </w:p>
          <w:p w:rsidR="0027112F" w:rsidRPr="00DD429E" w:rsidRDefault="0027112F" w:rsidP="00DD429E">
            <w:pPr>
              <w:pStyle w:val="normal0"/>
              <w:numPr>
                <w:ilvl w:val="0"/>
                <w:numId w:val="3"/>
              </w:num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b/>
                <w:i/>
                <w:color w:val="C0504D"/>
                <w:highlight w:val="white"/>
                <w:u w:val="single"/>
              </w:rPr>
            </w:pPr>
            <w:hyperlink r:id="rId7" w:history="1">
              <w:r>
                <w:rPr>
                  <w:rStyle w:val="Hyperlink"/>
                  <w:rFonts w:cs="Calibri"/>
                </w:rPr>
                <w:t>https://www.youtube.com/watch?v=LXfnFaWRsdY</w:t>
              </w:r>
            </w:hyperlink>
          </w:p>
          <w:p w:rsidR="0027112F" w:rsidRPr="00DD429E" w:rsidRDefault="0027112F" w:rsidP="00DD429E">
            <w:pPr>
              <w:pStyle w:val="normal0"/>
              <w:numPr>
                <w:ilvl w:val="0"/>
                <w:numId w:val="3"/>
              </w:num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b/>
                <w:i/>
                <w:color w:val="C0504D"/>
                <w:highlight w:val="white"/>
                <w:u w:val="single"/>
              </w:rPr>
            </w:pPr>
          </w:p>
        </w:tc>
        <w:tc>
          <w:tcPr>
            <w:tcW w:w="3545" w:type="dxa"/>
          </w:tcPr>
          <w:p w:rsidR="0027112F" w:rsidRPr="00DD429E" w:rsidRDefault="0027112F" w:rsidP="00DD429E">
            <w:pPr>
              <w:pStyle w:val="normal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DD429E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r w:rsidRPr="00DD429E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</w:p>
        </w:tc>
      </w:tr>
      <w:tr w:rsidR="0027112F" w:rsidRPr="00C10D0E" w:rsidTr="00DD429E">
        <w:tc>
          <w:tcPr>
            <w:tcW w:w="2126" w:type="dxa"/>
            <w:vMerge/>
          </w:tcPr>
          <w:p w:rsidR="0027112F" w:rsidRPr="00DD429E" w:rsidRDefault="0027112F" w:rsidP="00DD429E">
            <w:pPr>
              <w:pStyle w:val="normal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27112F" w:rsidRPr="00DD429E" w:rsidRDefault="0027112F" w:rsidP="00DD429E">
            <w:pPr>
              <w:pStyle w:val="normal0"/>
              <w:spacing w:after="0" w:line="276" w:lineRule="auto"/>
              <w:rPr>
                <w:rFonts w:ascii="Times New Roman" w:hAnsi="Times New Roman" w:cs="Times New Roman"/>
              </w:rPr>
            </w:pPr>
            <w:r w:rsidRPr="00DD429E">
              <w:rPr>
                <w:rFonts w:ascii="Times New Roman" w:hAnsi="Times New Roman" w:cs="Times New Roman"/>
              </w:rPr>
              <w:t>09.04</w:t>
            </w:r>
          </w:p>
        </w:tc>
        <w:tc>
          <w:tcPr>
            <w:tcW w:w="9780" w:type="dxa"/>
          </w:tcPr>
          <w:p w:rsidR="0027112F" w:rsidRPr="00DD429E" w:rsidRDefault="0027112F" w:rsidP="00DD429E">
            <w:pPr>
              <w:pStyle w:val="normal0"/>
              <w:numPr>
                <w:ilvl w:val="0"/>
                <w:numId w:val="1"/>
              </w:numPr>
              <w:spacing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DD429E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DD429E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2 по ОФП</w:t>
            </w:r>
          </w:p>
          <w:p w:rsidR="0027112F" w:rsidRPr="00DD429E" w:rsidRDefault="0027112F" w:rsidP="00DD429E">
            <w:pPr>
              <w:pStyle w:val="normal0"/>
              <w:numPr>
                <w:ilvl w:val="0"/>
                <w:numId w:val="3"/>
              </w:numPr>
              <w:shd w:val="clear" w:color="auto" w:fill="FFFFFF"/>
              <w:spacing w:after="0" w:line="276" w:lineRule="auto"/>
              <w:rPr>
                <w:rFonts w:ascii="Times New Roman" w:hAnsi="Times New Roman" w:cs="Times New Roman"/>
                <w:b/>
                <w:i/>
                <w:color w:val="000000"/>
                <w:highlight w:val="white"/>
                <w:u w:val="single"/>
              </w:rPr>
            </w:pPr>
            <w:r w:rsidRPr="00DD429E">
              <w:rPr>
                <w:rFonts w:ascii="Times New Roman" w:hAnsi="Times New Roman" w:cs="Times New Roman"/>
                <w:b/>
                <w:i/>
                <w:color w:val="000000"/>
                <w:highlight w:val="white"/>
                <w:u w:val="single"/>
              </w:rPr>
              <w:t xml:space="preserve">Посмотреть запись Чемпионат Мира </w:t>
            </w:r>
            <w:smartTag w:uri="urn:schemas-microsoft-com:office:smarttags" w:element="metricconverter">
              <w:smartTagPr>
                <w:attr w:name="ProductID" w:val="2012 г"/>
              </w:smartTagPr>
              <w:r w:rsidRPr="00DD429E">
                <w:rPr>
                  <w:rFonts w:ascii="Times New Roman" w:hAnsi="Times New Roman" w:cs="Times New Roman"/>
                  <w:b/>
                  <w:i/>
                  <w:color w:val="000000"/>
                  <w:highlight w:val="white"/>
                  <w:u w:val="single"/>
                </w:rPr>
                <w:t>2012 г</w:t>
              </w:r>
            </w:smartTag>
            <w:r w:rsidRPr="00DD429E">
              <w:rPr>
                <w:rFonts w:ascii="Times New Roman" w:hAnsi="Times New Roman" w:cs="Times New Roman"/>
                <w:b/>
                <w:i/>
                <w:color w:val="000000"/>
                <w:highlight w:val="white"/>
                <w:u w:val="single"/>
              </w:rPr>
              <w:t>.</w:t>
            </w:r>
          </w:p>
          <w:p w:rsidR="0027112F" w:rsidRPr="00DD429E" w:rsidRDefault="0027112F" w:rsidP="00DD429E">
            <w:pPr>
              <w:pStyle w:val="normal0"/>
              <w:numPr>
                <w:ilvl w:val="0"/>
                <w:numId w:val="1"/>
              </w:numPr>
              <w:spacing w:line="276" w:lineRule="auto"/>
              <w:jc w:val="both"/>
              <w:rPr>
                <w:b/>
                <w:i/>
                <w:color w:val="000000"/>
                <w:u w:val="single"/>
              </w:rPr>
            </w:pPr>
            <w:hyperlink r:id="rId8" w:history="1">
              <w:r>
                <w:rPr>
                  <w:rStyle w:val="Hyperlink"/>
                  <w:rFonts w:cs="Calibri"/>
                </w:rPr>
                <w:t>https://www.youtube.com/watch?v=UzWFla3TtPc</w:t>
              </w:r>
            </w:hyperlink>
          </w:p>
        </w:tc>
        <w:tc>
          <w:tcPr>
            <w:tcW w:w="3545" w:type="dxa"/>
          </w:tcPr>
          <w:p w:rsidR="0027112F" w:rsidRPr="00DD429E" w:rsidRDefault="0027112F" w:rsidP="00DD429E">
            <w:pPr>
              <w:pStyle w:val="normal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DD429E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r w:rsidRPr="00DD429E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</w:p>
        </w:tc>
      </w:tr>
      <w:tr w:rsidR="0027112F" w:rsidRPr="00C10D0E" w:rsidTr="00DD429E">
        <w:tc>
          <w:tcPr>
            <w:tcW w:w="2126" w:type="dxa"/>
          </w:tcPr>
          <w:p w:rsidR="0027112F" w:rsidRPr="00DD429E" w:rsidRDefault="0027112F" w:rsidP="00DD429E">
            <w:pPr>
              <w:pStyle w:val="normal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27112F" w:rsidRPr="00DD429E" w:rsidRDefault="0027112F" w:rsidP="00DD429E">
            <w:pPr>
              <w:pStyle w:val="normal0"/>
              <w:spacing w:after="0" w:line="276" w:lineRule="auto"/>
              <w:rPr>
                <w:rFonts w:ascii="Times New Roman" w:hAnsi="Times New Roman" w:cs="Times New Roman"/>
              </w:rPr>
            </w:pPr>
            <w:r w:rsidRPr="00DD429E">
              <w:rPr>
                <w:rFonts w:ascii="Times New Roman" w:hAnsi="Times New Roman" w:cs="Times New Roman"/>
              </w:rPr>
              <w:t>10.04</w:t>
            </w:r>
          </w:p>
        </w:tc>
        <w:tc>
          <w:tcPr>
            <w:tcW w:w="9780" w:type="dxa"/>
          </w:tcPr>
          <w:p w:rsidR="0027112F" w:rsidRPr="00DD429E" w:rsidRDefault="0027112F" w:rsidP="00DD429E">
            <w:pPr>
              <w:pStyle w:val="normal0"/>
              <w:numPr>
                <w:ilvl w:val="0"/>
                <w:numId w:val="1"/>
              </w:numPr>
              <w:spacing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DD429E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DD429E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2 по ОФП</w:t>
            </w:r>
          </w:p>
        </w:tc>
        <w:tc>
          <w:tcPr>
            <w:tcW w:w="3545" w:type="dxa"/>
          </w:tcPr>
          <w:p w:rsidR="0027112F" w:rsidRPr="00DD429E" w:rsidRDefault="0027112F" w:rsidP="00DD429E">
            <w:pPr>
              <w:pStyle w:val="normal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DD429E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r w:rsidRPr="00DD429E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</w:p>
        </w:tc>
      </w:tr>
      <w:tr w:rsidR="0027112F" w:rsidRPr="00C10D0E" w:rsidTr="00DD429E">
        <w:tc>
          <w:tcPr>
            <w:tcW w:w="2126" w:type="dxa"/>
          </w:tcPr>
          <w:p w:rsidR="0027112F" w:rsidRPr="00DD429E" w:rsidRDefault="0027112F" w:rsidP="00DD429E">
            <w:pPr>
              <w:pStyle w:val="normal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27112F" w:rsidRPr="00DD429E" w:rsidRDefault="0027112F" w:rsidP="00DD429E">
            <w:pPr>
              <w:pStyle w:val="normal0"/>
              <w:spacing w:after="0" w:line="276" w:lineRule="auto"/>
              <w:rPr>
                <w:rFonts w:ascii="Times New Roman" w:hAnsi="Times New Roman" w:cs="Times New Roman"/>
              </w:rPr>
            </w:pPr>
            <w:r w:rsidRPr="00DD429E">
              <w:rPr>
                <w:rFonts w:ascii="Times New Roman" w:hAnsi="Times New Roman" w:cs="Times New Roman"/>
              </w:rPr>
              <w:t>11.04</w:t>
            </w:r>
          </w:p>
        </w:tc>
        <w:tc>
          <w:tcPr>
            <w:tcW w:w="9780" w:type="dxa"/>
          </w:tcPr>
          <w:p w:rsidR="0027112F" w:rsidRPr="00DD429E" w:rsidRDefault="0027112F" w:rsidP="00DD429E">
            <w:pPr>
              <w:pStyle w:val="normal0"/>
              <w:numPr>
                <w:ilvl w:val="0"/>
                <w:numId w:val="1"/>
              </w:numPr>
              <w:spacing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DD429E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DD429E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2 по ОФП</w:t>
            </w:r>
          </w:p>
        </w:tc>
        <w:tc>
          <w:tcPr>
            <w:tcW w:w="3545" w:type="dxa"/>
          </w:tcPr>
          <w:p w:rsidR="0027112F" w:rsidRPr="00DD429E" w:rsidRDefault="0027112F" w:rsidP="00DD429E">
            <w:pPr>
              <w:pStyle w:val="normal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DD429E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r w:rsidRPr="00DD429E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</w:p>
        </w:tc>
      </w:tr>
      <w:tr w:rsidR="0027112F" w:rsidRPr="00C10D0E" w:rsidTr="00DD429E">
        <w:tc>
          <w:tcPr>
            <w:tcW w:w="2126" w:type="dxa"/>
          </w:tcPr>
          <w:p w:rsidR="0027112F" w:rsidRPr="00DD429E" w:rsidRDefault="0027112F" w:rsidP="00DD429E">
            <w:pPr>
              <w:pStyle w:val="normal0"/>
              <w:widowControl w:val="0"/>
              <w:spacing w:after="0"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</w:tcPr>
          <w:p w:rsidR="0027112F" w:rsidRPr="00DD429E" w:rsidRDefault="0027112F" w:rsidP="00DD429E">
            <w:pPr>
              <w:pStyle w:val="normal0"/>
              <w:spacing w:after="0" w:line="276" w:lineRule="auto"/>
              <w:rPr>
                <w:rFonts w:ascii="Times New Roman" w:hAnsi="Times New Roman" w:cs="Times New Roman"/>
              </w:rPr>
            </w:pPr>
            <w:r w:rsidRPr="00DD429E">
              <w:rPr>
                <w:rFonts w:ascii="Times New Roman" w:hAnsi="Times New Roman" w:cs="Times New Roman"/>
              </w:rPr>
              <w:t>12.04</w:t>
            </w:r>
          </w:p>
        </w:tc>
        <w:tc>
          <w:tcPr>
            <w:tcW w:w="9780" w:type="dxa"/>
          </w:tcPr>
          <w:p w:rsidR="0027112F" w:rsidRPr="00DD429E" w:rsidRDefault="0027112F" w:rsidP="00DD429E">
            <w:pPr>
              <w:pStyle w:val="normal0"/>
              <w:numPr>
                <w:ilvl w:val="0"/>
                <w:numId w:val="1"/>
              </w:numPr>
              <w:spacing w:line="276" w:lineRule="auto"/>
              <w:jc w:val="both"/>
              <w:rPr>
                <w:b/>
                <w:i/>
                <w:color w:val="000000"/>
                <w:u w:val="single"/>
              </w:rPr>
            </w:pPr>
            <w:r w:rsidRPr="00DD429E">
              <w:rPr>
                <w:rFonts w:ascii="Times New Roman" w:hAnsi="Times New Roman" w:cs="Times New Roman"/>
                <w:color w:val="000000"/>
              </w:rPr>
              <w:t xml:space="preserve">Выполнить </w:t>
            </w:r>
            <w:r w:rsidRPr="00DD429E">
              <w:rPr>
                <w:rFonts w:ascii="Times New Roman" w:hAnsi="Times New Roman" w:cs="Times New Roman"/>
                <w:b/>
                <w:i/>
                <w:color w:val="000000"/>
                <w:u w:val="single"/>
              </w:rPr>
              <w:t>Комплекс упражнений № 2 по ОФП</w:t>
            </w:r>
          </w:p>
        </w:tc>
        <w:tc>
          <w:tcPr>
            <w:tcW w:w="3545" w:type="dxa"/>
          </w:tcPr>
          <w:p w:rsidR="0027112F" w:rsidRPr="00DD429E" w:rsidRDefault="0027112F" w:rsidP="00DD429E">
            <w:pPr>
              <w:pStyle w:val="normal0"/>
              <w:spacing w:after="0" w:line="276" w:lineRule="auto"/>
              <w:jc w:val="center"/>
              <w:rPr>
                <w:rFonts w:ascii="Times New Roman" w:hAnsi="Times New Roman" w:cs="Times New Roman"/>
              </w:rPr>
            </w:pPr>
            <w:r w:rsidRPr="00DD429E">
              <w:rPr>
                <w:rFonts w:ascii="Times New Roman" w:hAnsi="Times New Roman" w:cs="Times New Roman"/>
              </w:rPr>
              <w:t xml:space="preserve">Отправить фотографию выполнения педагогу по </w:t>
            </w:r>
            <w:r w:rsidRPr="00DD429E">
              <w:rPr>
                <w:rFonts w:ascii="Times New Roman" w:hAnsi="Times New Roman" w:cs="Times New Roman"/>
                <w:color w:val="FF0000"/>
                <w:u w:val="single"/>
              </w:rPr>
              <w:t>WhatsApp</w:t>
            </w:r>
          </w:p>
        </w:tc>
      </w:tr>
    </w:tbl>
    <w:p w:rsidR="0027112F" w:rsidRDefault="0027112F">
      <w:pPr>
        <w:pStyle w:val="normal0"/>
        <w:spacing w:line="276" w:lineRule="auto"/>
        <w:rPr>
          <w:sz w:val="26"/>
          <w:szCs w:val="26"/>
        </w:rPr>
      </w:pPr>
    </w:p>
    <w:sectPr w:rsidR="0027112F" w:rsidSect="00BE176E">
      <w:pgSz w:w="16838" w:h="11906"/>
      <w:pgMar w:top="709" w:right="851" w:bottom="851" w:left="851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ans-serif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574CA"/>
    <w:multiLevelType w:val="multilevel"/>
    <w:tmpl w:val="D200E46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1">
    <w:nsid w:val="2B076C07"/>
    <w:multiLevelType w:val="multilevel"/>
    <w:tmpl w:val="806C4FD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2">
    <w:nsid w:val="32BD4B32"/>
    <w:multiLevelType w:val="multilevel"/>
    <w:tmpl w:val="E5F6944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3">
    <w:nsid w:val="749F5218"/>
    <w:multiLevelType w:val="multilevel"/>
    <w:tmpl w:val="6576EAD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E176E"/>
    <w:rsid w:val="0027112F"/>
    <w:rsid w:val="00275E4F"/>
    <w:rsid w:val="0037476E"/>
    <w:rsid w:val="003B7786"/>
    <w:rsid w:val="00550398"/>
    <w:rsid w:val="00567F0B"/>
    <w:rsid w:val="00A70E83"/>
    <w:rsid w:val="00B82D27"/>
    <w:rsid w:val="00BE176E"/>
    <w:rsid w:val="00C10D0E"/>
    <w:rsid w:val="00DD42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0398"/>
    <w:pPr>
      <w:spacing w:after="160" w:line="256" w:lineRule="auto"/>
    </w:pPr>
  </w:style>
  <w:style w:type="paragraph" w:styleId="Heading1">
    <w:name w:val="heading 1"/>
    <w:basedOn w:val="normal0"/>
    <w:next w:val="normal0"/>
    <w:link w:val="Heading1Char"/>
    <w:uiPriority w:val="99"/>
    <w:qFormat/>
    <w:rsid w:val="00BE176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link w:val="Heading2Char"/>
    <w:uiPriority w:val="99"/>
    <w:qFormat/>
    <w:rsid w:val="00BE176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link w:val="Heading3Char"/>
    <w:uiPriority w:val="99"/>
    <w:qFormat/>
    <w:rsid w:val="00BE176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link w:val="Heading4Char"/>
    <w:uiPriority w:val="99"/>
    <w:qFormat/>
    <w:rsid w:val="00BE176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link w:val="Heading5Char"/>
    <w:uiPriority w:val="99"/>
    <w:qFormat/>
    <w:rsid w:val="00BE176E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link w:val="Heading6Char"/>
    <w:uiPriority w:val="99"/>
    <w:qFormat/>
    <w:rsid w:val="00BE176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4782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4782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4782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4782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4782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4782"/>
    <w:rPr>
      <w:rFonts w:asciiTheme="minorHAnsi" w:eastAsiaTheme="minorEastAsia" w:hAnsiTheme="minorHAnsi" w:cstheme="minorBidi"/>
      <w:b/>
      <w:bCs/>
    </w:rPr>
  </w:style>
  <w:style w:type="paragraph" w:customStyle="1" w:styleId="normal0">
    <w:name w:val="normal"/>
    <w:uiPriority w:val="99"/>
    <w:rsid w:val="00BE176E"/>
    <w:pPr>
      <w:spacing w:after="160" w:line="256" w:lineRule="auto"/>
    </w:pPr>
  </w:style>
  <w:style w:type="table" w:customStyle="1" w:styleId="TableNormal1">
    <w:name w:val="Table Normal1"/>
    <w:uiPriority w:val="99"/>
    <w:rsid w:val="00BE176E"/>
    <w:pPr>
      <w:spacing w:after="160" w:line="256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0"/>
    <w:next w:val="normal0"/>
    <w:link w:val="TitleChar"/>
    <w:uiPriority w:val="99"/>
    <w:qFormat/>
    <w:rsid w:val="00BE176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9F4782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Subtitle">
    <w:name w:val="Subtitle"/>
    <w:basedOn w:val="normal0"/>
    <w:next w:val="normal0"/>
    <w:link w:val="SubtitleChar"/>
    <w:uiPriority w:val="99"/>
    <w:qFormat/>
    <w:rsid w:val="00BE176E"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9F4782"/>
    <w:rPr>
      <w:rFonts w:asciiTheme="majorHAnsi" w:eastAsiaTheme="majorEastAsia" w:hAnsiTheme="majorHAnsi" w:cstheme="majorBidi"/>
      <w:sz w:val="24"/>
      <w:szCs w:val="24"/>
    </w:rPr>
  </w:style>
  <w:style w:type="table" w:customStyle="1" w:styleId="a">
    <w:name w:val="Стиль"/>
    <w:basedOn w:val="TableNormal1"/>
    <w:uiPriority w:val="99"/>
    <w:rsid w:val="00BE176E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rsid w:val="0037476E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37476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UzWFla3TtP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LXfnFaWRsd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TRm6oAlJzhI" TargetMode="External"/><Relationship Id="rId5" Type="http://schemas.openxmlformats.org/officeDocument/2006/relationships/hyperlink" Target="https://www.youtube.com/watch?v=GCGCybUFiyI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4</Pages>
  <Words>725</Words>
  <Characters>4138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***</cp:lastModifiedBy>
  <cp:revision>3</cp:revision>
  <dcterms:created xsi:type="dcterms:W3CDTF">2020-04-02T07:47:00Z</dcterms:created>
  <dcterms:modified xsi:type="dcterms:W3CDTF">2020-04-02T19:47:00Z</dcterms:modified>
</cp:coreProperties>
</file>